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02DE" w:rsidRPr="00401575" w:rsidRDefault="00B720F2">
      <w:pPr>
        <w:rPr>
          <w:rFonts w:ascii="Arial" w:hAnsi="Arial" w:cs="Arial"/>
          <w:sz w:val="28"/>
          <w:szCs w:val="28"/>
        </w:rPr>
      </w:pPr>
      <w:r w:rsidRPr="00401575">
        <w:rPr>
          <w:rFonts w:ascii="Arial" w:hAnsi="Arial" w:cs="Arial"/>
          <w:sz w:val="28"/>
          <w:szCs w:val="28"/>
        </w:rPr>
        <w:t>Natürlich im Lachen</w:t>
      </w:r>
    </w:p>
    <w:p w:rsidR="00C3755F" w:rsidRDefault="00C3755F">
      <w:pPr>
        <w:rPr>
          <w:rFonts w:ascii="Arial" w:hAnsi="Arial" w:cs="Arial"/>
          <w:sz w:val="24"/>
          <w:szCs w:val="24"/>
        </w:rPr>
      </w:pPr>
      <w:bookmarkStart w:id="0" w:name="_GoBack"/>
      <w:bookmarkEnd w:id="0"/>
    </w:p>
    <w:p w:rsidR="00C3755F" w:rsidRDefault="00C3755F">
      <w:pPr>
        <w:rPr>
          <w:rFonts w:ascii="Arial" w:hAnsi="Arial" w:cs="Arial"/>
          <w:sz w:val="24"/>
          <w:szCs w:val="24"/>
        </w:rPr>
      </w:pPr>
      <w:r>
        <w:rPr>
          <w:rFonts w:ascii="Arial" w:hAnsi="Arial" w:cs="Arial"/>
          <w:noProof/>
          <w:sz w:val="24"/>
          <w:szCs w:val="24"/>
          <w:lang w:eastAsia="de-CH"/>
        </w:rPr>
        <w:drawing>
          <wp:inline distT="0" distB="0" distL="0" distR="0" wp14:anchorId="2977ACAD" wp14:editId="6F283486">
            <wp:extent cx="2519766" cy="1875429"/>
            <wp:effectExtent l="0" t="1588" r="0" b="0"/>
            <wp:docPr id="2" name="Grafik 2" descr="C:\Users\monika\AppData\Local\Microsoft\Windows\INetCache\Content.Word\IMG_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nika\AppData\Local\Microsoft\Windows\INetCache\Content.Word\IMG_104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2523702" cy="1878358"/>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lang w:eastAsia="de-CH"/>
        </w:rPr>
        <w:drawing>
          <wp:inline distT="0" distB="0" distL="0" distR="0" wp14:anchorId="71C65150" wp14:editId="602A50DD">
            <wp:extent cx="3352800" cy="2527324"/>
            <wp:effectExtent l="0" t="0" r="0" b="6350"/>
            <wp:docPr id="1" name="Grafik 1" descr="C:\Users\monika\AppData\Local\Microsoft\Windows\INetCache\Content.Word\IMG_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onika\AppData\Local\Microsoft\Windows\INetCache\Content.Word\IMG_104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53625" cy="2527946"/>
                    </a:xfrm>
                    <a:prstGeom prst="rect">
                      <a:avLst/>
                    </a:prstGeom>
                    <a:noFill/>
                    <a:ln>
                      <a:noFill/>
                    </a:ln>
                  </pic:spPr>
                </pic:pic>
              </a:graphicData>
            </a:graphic>
          </wp:inline>
        </w:drawing>
      </w:r>
      <w:r>
        <w:rPr>
          <w:rFonts w:ascii="Arial" w:hAnsi="Arial" w:cs="Arial"/>
          <w:sz w:val="24"/>
          <w:szCs w:val="24"/>
        </w:rPr>
        <w:t xml:space="preserve"> </w:t>
      </w:r>
    </w:p>
    <w:p w:rsidR="005711A5" w:rsidRDefault="005711A5">
      <w:pPr>
        <w:rPr>
          <w:rFonts w:ascii="Arial" w:hAnsi="Arial" w:cs="Arial"/>
          <w:sz w:val="24"/>
          <w:szCs w:val="24"/>
        </w:rPr>
      </w:pPr>
    </w:p>
    <w:p w:rsidR="0054680E" w:rsidRDefault="005711A5">
      <w:pPr>
        <w:rPr>
          <w:rFonts w:ascii="Arial" w:hAnsi="Arial" w:cs="Arial"/>
          <w:sz w:val="24"/>
          <w:szCs w:val="24"/>
        </w:rPr>
      </w:pPr>
      <w:r>
        <w:rPr>
          <w:rFonts w:ascii="Arial" w:hAnsi="Arial" w:cs="Arial"/>
          <w:sz w:val="24"/>
          <w:szCs w:val="24"/>
        </w:rPr>
        <w:t xml:space="preserve">Im Frühling wurden 4 </w:t>
      </w:r>
      <w:proofErr w:type="gramStart"/>
      <w:r>
        <w:rPr>
          <w:rFonts w:ascii="Arial" w:hAnsi="Arial" w:cs="Arial"/>
          <w:sz w:val="24"/>
          <w:szCs w:val="24"/>
        </w:rPr>
        <w:t>SBB-Palet</w:t>
      </w:r>
      <w:r w:rsidR="008D1817">
        <w:rPr>
          <w:rFonts w:ascii="Arial" w:hAnsi="Arial" w:cs="Arial"/>
          <w:sz w:val="24"/>
          <w:szCs w:val="24"/>
        </w:rPr>
        <w:t>te</w:t>
      </w:r>
      <w:proofErr w:type="gramEnd"/>
      <w:r w:rsidR="008D1817">
        <w:rPr>
          <w:rFonts w:ascii="Arial" w:hAnsi="Arial" w:cs="Arial"/>
          <w:sz w:val="24"/>
          <w:szCs w:val="24"/>
        </w:rPr>
        <w:t xml:space="preserve"> auf dem Innenhof aufgestellt mit der Idee, die Faszination der Gartenarbeit in die Schule zu holen. </w:t>
      </w:r>
      <w:r>
        <w:rPr>
          <w:rFonts w:ascii="Arial" w:hAnsi="Arial" w:cs="Arial"/>
          <w:sz w:val="24"/>
          <w:szCs w:val="24"/>
        </w:rPr>
        <w:t xml:space="preserve">Seither </w:t>
      </w:r>
      <w:r w:rsidR="008D1817">
        <w:rPr>
          <w:rFonts w:ascii="Arial" w:hAnsi="Arial" w:cs="Arial"/>
          <w:sz w:val="24"/>
          <w:szCs w:val="24"/>
        </w:rPr>
        <w:t>beschäftigen sich</w:t>
      </w:r>
      <w:r>
        <w:rPr>
          <w:rFonts w:ascii="Arial" w:hAnsi="Arial" w:cs="Arial"/>
          <w:sz w:val="24"/>
          <w:szCs w:val="24"/>
        </w:rPr>
        <w:t xml:space="preserve"> diverse Schülerinnen und</w:t>
      </w:r>
      <w:r w:rsidR="008D1817">
        <w:rPr>
          <w:rFonts w:ascii="Arial" w:hAnsi="Arial" w:cs="Arial"/>
          <w:sz w:val="24"/>
          <w:szCs w:val="24"/>
        </w:rPr>
        <w:t xml:space="preserve"> Schüler mit ihren Lehrpersonen mit</w:t>
      </w:r>
      <w:r w:rsidR="00401575">
        <w:rPr>
          <w:rFonts w:ascii="Arial" w:hAnsi="Arial" w:cs="Arial"/>
          <w:sz w:val="24"/>
          <w:szCs w:val="24"/>
        </w:rPr>
        <w:t xml:space="preserve"> S</w:t>
      </w:r>
      <w:r w:rsidR="00817181">
        <w:rPr>
          <w:rFonts w:ascii="Arial" w:hAnsi="Arial" w:cs="Arial"/>
          <w:sz w:val="24"/>
          <w:szCs w:val="24"/>
        </w:rPr>
        <w:t xml:space="preserve">äen, </w:t>
      </w:r>
      <w:r w:rsidR="00401575">
        <w:rPr>
          <w:rFonts w:ascii="Arial" w:hAnsi="Arial" w:cs="Arial"/>
          <w:sz w:val="24"/>
          <w:szCs w:val="24"/>
        </w:rPr>
        <w:t>P</w:t>
      </w:r>
      <w:r w:rsidR="00B055D7">
        <w:rPr>
          <w:rFonts w:ascii="Arial" w:hAnsi="Arial" w:cs="Arial"/>
          <w:sz w:val="24"/>
          <w:szCs w:val="24"/>
        </w:rPr>
        <w:t>flanzen</w:t>
      </w:r>
      <w:r w:rsidR="00401575">
        <w:rPr>
          <w:rFonts w:ascii="Arial" w:hAnsi="Arial" w:cs="Arial"/>
          <w:sz w:val="24"/>
          <w:szCs w:val="24"/>
        </w:rPr>
        <w:t xml:space="preserve"> und E</w:t>
      </w:r>
      <w:r w:rsidR="00817181">
        <w:rPr>
          <w:rFonts w:ascii="Arial" w:hAnsi="Arial" w:cs="Arial"/>
          <w:sz w:val="24"/>
          <w:szCs w:val="24"/>
        </w:rPr>
        <w:t>rnten</w:t>
      </w:r>
      <w:r w:rsidR="00B055D7">
        <w:rPr>
          <w:rFonts w:ascii="Arial" w:hAnsi="Arial" w:cs="Arial"/>
          <w:sz w:val="24"/>
          <w:szCs w:val="24"/>
        </w:rPr>
        <w:t xml:space="preserve"> </w:t>
      </w:r>
      <w:proofErr w:type="gramStart"/>
      <w:r w:rsidR="00B055D7">
        <w:rPr>
          <w:rFonts w:ascii="Arial" w:hAnsi="Arial" w:cs="Arial"/>
          <w:sz w:val="24"/>
          <w:szCs w:val="24"/>
        </w:rPr>
        <w:t xml:space="preserve">von </w:t>
      </w:r>
      <w:r w:rsidR="008D1817">
        <w:rPr>
          <w:rFonts w:ascii="Arial" w:hAnsi="Arial" w:cs="Arial"/>
          <w:sz w:val="24"/>
          <w:szCs w:val="24"/>
        </w:rPr>
        <w:t xml:space="preserve"> Kräutern</w:t>
      </w:r>
      <w:proofErr w:type="gramEnd"/>
      <w:r w:rsidR="008D1817">
        <w:rPr>
          <w:rFonts w:ascii="Arial" w:hAnsi="Arial" w:cs="Arial"/>
          <w:sz w:val="24"/>
          <w:szCs w:val="24"/>
        </w:rPr>
        <w:t xml:space="preserve">, Tomaten, Kartoffeln, Erdbeeren, Gemüsen und Gewürzen. </w:t>
      </w:r>
      <w:r w:rsidR="0054680E">
        <w:rPr>
          <w:rFonts w:ascii="Arial" w:hAnsi="Arial" w:cs="Arial"/>
          <w:sz w:val="24"/>
          <w:szCs w:val="24"/>
        </w:rPr>
        <w:t>Das Projekt wurde zusammen mit  Richard Walder, Vater eines Schülers aus dem Lachen, aufgegleist und nun tatkräftig unterstützt. Für uns ist diese Zusammenarbeit eine enorme Bereicherung. Ich möchte an dieser Stelle Herrn Walder ein grosses Dankeschön aussprechen. Dank seiner Fachkompetenz erfreuen wir uns über einen tollen Ernteerfolg</w:t>
      </w:r>
      <w:r w:rsidR="001E723D">
        <w:rPr>
          <w:rFonts w:ascii="Arial" w:hAnsi="Arial" w:cs="Arial"/>
          <w:sz w:val="24"/>
          <w:szCs w:val="24"/>
        </w:rPr>
        <w:t>.</w:t>
      </w:r>
    </w:p>
    <w:p w:rsidR="005711A5" w:rsidRDefault="0078625F">
      <w:pPr>
        <w:rPr>
          <w:rFonts w:ascii="Arial" w:hAnsi="Arial" w:cs="Arial"/>
          <w:sz w:val="24"/>
          <w:szCs w:val="24"/>
        </w:rPr>
      </w:pPr>
      <w:r>
        <w:rPr>
          <w:rFonts w:ascii="Arial" w:hAnsi="Arial" w:cs="Arial"/>
          <w:sz w:val="24"/>
          <w:szCs w:val="24"/>
        </w:rPr>
        <w:t xml:space="preserve">Spricht man die </w:t>
      </w:r>
      <w:proofErr w:type="spellStart"/>
      <w:r>
        <w:rPr>
          <w:rFonts w:ascii="Arial" w:hAnsi="Arial" w:cs="Arial"/>
          <w:sz w:val="24"/>
          <w:szCs w:val="24"/>
        </w:rPr>
        <w:t>SuS</w:t>
      </w:r>
      <w:proofErr w:type="spellEnd"/>
      <w:r>
        <w:rPr>
          <w:rFonts w:ascii="Arial" w:hAnsi="Arial" w:cs="Arial"/>
          <w:sz w:val="24"/>
          <w:szCs w:val="24"/>
        </w:rPr>
        <w:t xml:space="preserve"> auf das Gartenprojekt an, leuchten ihre Augen und mit Stolz beantworten sie meine Fragen.</w:t>
      </w:r>
    </w:p>
    <w:p w:rsidR="00EB35AD" w:rsidRDefault="0078625F">
      <w:pPr>
        <w:rPr>
          <w:rFonts w:ascii="Arial" w:hAnsi="Arial" w:cs="Arial"/>
          <w:sz w:val="24"/>
          <w:szCs w:val="24"/>
        </w:rPr>
      </w:pPr>
      <w:r w:rsidRPr="0078625F">
        <w:rPr>
          <w:rFonts w:ascii="Arial" w:hAnsi="Arial" w:cs="Arial"/>
          <w:i/>
          <w:sz w:val="24"/>
          <w:szCs w:val="24"/>
        </w:rPr>
        <w:t>Was macht dir besonders Spass im Schulgarten?</w:t>
      </w:r>
      <w:r w:rsidRPr="0078625F">
        <w:rPr>
          <w:rFonts w:ascii="Arial" w:hAnsi="Arial" w:cs="Arial"/>
          <w:i/>
          <w:sz w:val="24"/>
          <w:szCs w:val="24"/>
        </w:rPr>
        <w:br/>
      </w:r>
      <w:r>
        <w:rPr>
          <w:rFonts w:ascii="Arial" w:hAnsi="Arial" w:cs="Arial"/>
          <w:sz w:val="24"/>
          <w:szCs w:val="24"/>
        </w:rPr>
        <w:t>Ich darf selber etwas einpflanzen.</w:t>
      </w:r>
      <w:r>
        <w:rPr>
          <w:rFonts w:ascii="Arial" w:hAnsi="Arial" w:cs="Arial"/>
          <w:sz w:val="24"/>
          <w:szCs w:val="24"/>
        </w:rPr>
        <w:br/>
        <w:t>Ich kann den Pflanzen zuschauen wie sie wachsen. Einige wachsen schnell, andere brauchen viel mehr Zeit.</w:t>
      </w:r>
      <w:r w:rsidR="00EB35AD">
        <w:rPr>
          <w:rFonts w:ascii="Arial" w:hAnsi="Arial" w:cs="Arial"/>
          <w:sz w:val="24"/>
          <w:szCs w:val="24"/>
        </w:rPr>
        <w:br/>
        <w:t>Wir lernen auch das Wetter zu beobachten: Wird es bald regnen oder müssen wir gies</w:t>
      </w:r>
      <w:r w:rsidR="00B055D7">
        <w:rPr>
          <w:rFonts w:ascii="Arial" w:hAnsi="Arial" w:cs="Arial"/>
          <w:sz w:val="24"/>
          <w:szCs w:val="24"/>
        </w:rPr>
        <w:t>s</w:t>
      </w:r>
      <w:r w:rsidR="00EB35AD">
        <w:rPr>
          <w:rFonts w:ascii="Arial" w:hAnsi="Arial" w:cs="Arial"/>
          <w:sz w:val="24"/>
          <w:szCs w:val="24"/>
        </w:rPr>
        <w:t>en, denn das beeinflusst das Wachstum der Pflanzen.</w:t>
      </w:r>
    </w:p>
    <w:p w:rsidR="00DC61F0" w:rsidRDefault="00EB35AD">
      <w:pPr>
        <w:rPr>
          <w:rFonts w:ascii="Arial" w:hAnsi="Arial" w:cs="Arial"/>
          <w:sz w:val="24"/>
          <w:szCs w:val="24"/>
        </w:rPr>
      </w:pPr>
      <w:r w:rsidRPr="00DC61F0">
        <w:rPr>
          <w:rFonts w:ascii="Arial" w:hAnsi="Arial" w:cs="Arial"/>
          <w:i/>
          <w:sz w:val="24"/>
          <w:szCs w:val="24"/>
        </w:rPr>
        <w:t>Was hast du bis jetzt im Schulgarten gelernt?</w:t>
      </w:r>
      <w:r w:rsidRPr="00DC61F0">
        <w:rPr>
          <w:rFonts w:ascii="Arial" w:hAnsi="Arial" w:cs="Arial"/>
          <w:i/>
          <w:sz w:val="24"/>
          <w:szCs w:val="24"/>
        </w:rPr>
        <w:br/>
      </w:r>
      <w:r>
        <w:rPr>
          <w:rFonts w:ascii="Arial" w:hAnsi="Arial" w:cs="Arial"/>
          <w:sz w:val="24"/>
          <w:szCs w:val="24"/>
        </w:rPr>
        <w:t>In der Pause reiben wir Blätter von Kräutern und Gewürzen zwischen den Fing</w:t>
      </w:r>
      <w:r w:rsidR="00DC61F0">
        <w:rPr>
          <w:rFonts w:ascii="Arial" w:hAnsi="Arial" w:cs="Arial"/>
          <w:sz w:val="24"/>
          <w:szCs w:val="24"/>
        </w:rPr>
        <w:t>ern, riechen daran und versuchen den Namen zu erraten (selbstverständlich mit geschlossenen Augen). Wir sind schon kleine Experten im Erkennen.</w:t>
      </w:r>
      <w:r w:rsidR="00DC61F0">
        <w:rPr>
          <w:rFonts w:ascii="Arial" w:hAnsi="Arial" w:cs="Arial"/>
          <w:sz w:val="24"/>
          <w:szCs w:val="24"/>
        </w:rPr>
        <w:br/>
        <w:t xml:space="preserve">Wir haben gelernt, wie man Kräuter schneiden muss, damit sie nachher weiterwachsen. Da kann man nicht einfach irgendwo abschneiden, das muss gelernt sein. </w:t>
      </w:r>
      <w:r w:rsidR="00DC61F0">
        <w:rPr>
          <w:rFonts w:ascii="Arial" w:hAnsi="Arial" w:cs="Arial"/>
          <w:sz w:val="24"/>
          <w:szCs w:val="24"/>
        </w:rPr>
        <w:br/>
        <w:t xml:space="preserve">Mit dem Paper Potter haben wir Papiertöpfchen gemacht. Dann haben wir Chili angesät. </w:t>
      </w:r>
    </w:p>
    <w:p w:rsidR="00946DFB" w:rsidRDefault="00DC61F0">
      <w:pPr>
        <w:rPr>
          <w:rFonts w:ascii="Arial" w:hAnsi="Arial" w:cs="Arial"/>
          <w:sz w:val="24"/>
          <w:szCs w:val="24"/>
        </w:rPr>
      </w:pPr>
      <w:r w:rsidRPr="00DC61F0">
        <w:rPr>
          <w:rFonts w:ascii="Arial" w:hAnsi="Arial" w:cs="Arial"/>
          <w:i/>
          <w:sz w:val="24"/>
          <w:szCs w:val="24"/>
        </w:rPr>
        <w:lastRenderedPageBreak/>
        <w:t>Worauf freust du dich besonders?</w:t>
      </w:r>
      <w:r w:rsidRPr="00DC61F0">
        <w:rPr>
          <w:rFonts w:ascii="Arial" w:hAnsi="Arial" w:cs="Arial"/>
          <w:i/>
          <w:sz w:val="24"/>
          <w:szCs w:val="24"/>
        </w:rPr>
        <w:br/>
      </w:r>
      <w:r>
        <w:rPr>
          <w:rFonts w:ascii="Arial" w:hAnsi="Arial" w:cs="Arial"/>
          <w:sz w:val="24"/>
          <w:szCs w:val="24"/>
        </w:rPr>
        <w:t xml:space="preserve">Auf den frischen Tee aus Pfefferminze und Zitronenmelisse. </w:t>
      </w:r>
      <w:r>
        <w:rPr>
          <w:rFonts w:ascii="Arial" w:hAnsi="Arial" w:cs="Arial"/>
          <w:sz w:val="24"/>
          <w:szCs w:val="24"/>
        </w:rPr>
        <w:br/>
        <w:t xml:space="preserve">Sobald die Kartoffeln und der Salat </w:t>
      </w:r>
      <w:r w:rsidR="00946DFB">
        <w:rPr>
          <w:rFonts w:ascii="Arial" w:hAnsi="Arial" w:cs="Arial"/>
          <w:sz w:val="24"/>
          <w:szCs w:val="24"/>
        </w:rPr>
        <w:t>zum Ernten bereit sind, werden wir mit unserer Lehrerin ein feines Essen kochen.</w:t>
      </w:r>
      <w:r w:rsidR="00946DFB">
        <w:rPr>
          <w:rFonts w:ascii="Arial" w:hAnsi="Arial" w:cs="Arial"/>
          <w:sz w:val="24"/>
          <w:szCs w:val="24"/>
        </w:rPr>
        <w:br/>
        <w:t xml:space="preserve">Mit Blick auf die langen Ferien tüfteln wir an </w:t>
      </w:r>
      <w:r w:rsidR="00401575">
        <w:rPr>
          <w:rFonts w:ascii="Arial" w:hAnsi="Arial" w:cs="Arial"/>
          <w:sz w:val="24"/>
          <w:szCs w:val="24"/>
        </w:rPr>
        <w:t>einer Bewässerungsanlage aus PET</w:t>
      </w:r>
      <w:r w:rsidR="00946DFB">
        <w:rPr>
          <w:rFonts w:ascii="Arial" w:hAnsi="Arial" w:cs="Arial"/>
          <w:sz w:val="24"/>
          <w:szCs w:val="24"/>
        </w:rPr>
        <w:t xml:space="preserve">-Flaschen. </w:t>
      </w:r>
    </w:p>
    <w:p w:rsidR="00B055D7" w:rsidRDefault="00946DFB">
      <w:pPr>
        <w:rPr>
          <w:rFonts w:ascii="Arial" w:hAnsi="Arial" w:cs="Arial"/>
          <w:sz w:val="24"/>
          <w:szCs w:val="24"/>
        </w:rPr>
      </w:pPr>
      <w:r>
        <w:rPr>
          <w:rFonts w:ascii="Arial" w:hAnsi="Arial" w:cs="Arial"/>
          <w:sz w:val="24"/>
          <w:szCs w:val="24"/>
        </w:rPr>
        <w:t xml:space="preserve">Aus der Idee eines kleinen Gärtchens, ist nun ein wunderbares Gartenprojekt entstanden. </w:t>
      </w:r>
      <w:r w:rsidR="005D75BF">
        <w:rPr>
          <w:rFonts w:ascii="Arial" w:hAnsi="Arial" w:cs="Arial"/>
          <w:sz w:val="24"/>
          <w:szCs w:val="24"/>
        </w:rPr>
        <w:t xml:space="preserve">Dank grossem Engagement und Begeisterung einiger Lehrpersonen </w:t>
      </w:r>
      <w:r w:rsidR="00817181">
        <w:rPr>
          <w:rFonts w:ascii="Arial" w:hAnsi="Arial" w:cs="Arial"/>
          <w:sz w:val="24"/>
          <w:szCs w:val="24"/>
        </w:rPr>
        <w:t xml:space="preserve">und </w:t>
      </w:r>
      <w:r w:rsidR="005D75BF">
        <w:rPr>
          <w:rFonts w:ascii="Arial" w:hAnsi="Arial" w:cs="Arial"/>
          <w:sz w:val="24"/>
          <w:szCs w:val="24"/>
        </w:rPr>
        <w:t xml:space="preserve">mit fachlicher Unterstützung ist hier ein Ort entstanden, wo Lernen so richtig Spass macht. Ich freue mich riesig über dieses Projekt und danke allen für diesen Einsatz. </w:t>
      </w:r>
    </w:p>
    <w:p w:rsidR="00C3755F" w:rsidRDefault="00B055D7">
      <w:pPr>
        <w:rPr>
          <w:rFonts w:ascii="Arial" w:hAnsi="Arial" w:cs="Arial"/>
          <w:sz w:val="24"/>
          <w:szCs w:val="24"/>
        </w:rPr>
      </w:pPr>
      <w:r>
        <w:rPr>
          <w:rFonts w:ascii="Arial" w:hAnsi="Arial" w:cs="Arial"/>
          <w:sz w:val="24"/>
          <w:szCs w:val="24"/>
        </w:rPr>
        <w:t>Übrigens: Das Projekt ist noch lange nicht abgeschlossen. Wir sind ja gespannt, was der Herbst noch alles zu Tage führt. Sie werden es hören.</w:t>
      </w:r>
    </w:p>
    <w:p w:rsidR="00C3755F" w:rsidRDefault="00B055D7">
      <w:pPr>
        <w:rPr>
          <w:rFonts w:ascii="Arial" w:hAnsi="Arial" w:cs="Arial"/>
          <w:sz w:val="24"/>
          <w:szCs w:val="24"/>
        </w:rPr>
      </w:pPr>
      <w:r>
        <w:rPr>
          <w:rFonts w:ascii="Arial" w:hAnsi="Arial" w:cs="Arial"/>
          <w:sz w:val="24"/>
          <w:szCs w:val="24"/>
        </w:rPr>
        <w:t>Monika Kramm, SL Lachen</w:t>
      </w:r>
    </w:p>
    <w:p w:rsidR="00C3755F" w:rsidRDefault="00C3755F">
      <w:pPr>
        <w:rPr>
          <w:rFonts w:ascii="Arial" w:hAnsi="Arial" w:cs="Arial"/>
          <w:sz w:val="24"/>
          <w:szCs w:val="24"/>
        </w:rPr>
      </w:pPr>
    </w:p>
    <w:p w:rsidR="00C3755F" w:rsidRDefault="00C3755F">
      <w:pPr>
        <w:rPr>
          <w:rFonts w:ascii="Arial" w:hAnsi="Arial" w:cs="Arial"/>
          <w:sz w:val="24"/>
          <w:szCs w:val="24"/>
        </w:rPr>
      </w:pPr>
    </w:p>
    <w:p w:rsidR="00C3755F" w:rsidRDefault="00C3755F">
      <w:pPr>
        <w:rPr>
          <w:rFonts w:ascii="Arial" w:hAnsi="Arial" w:cs="Arial"/>
          <w:sz w:val="24"/>
          <w:szCs w:val="24"/>
        </w:rPr>
      </w:pPr>
      <w:r>
        <w:rPr>
          <w:rFonts w:ascii="Arial" w:hAnsi="Arial" w:cs="Arial"/>
          <w:noProof/>
          <w:sz w:val="24"/>
          <w:szCs w:val="24"/>
          <w:lang w:eastAsia="de-CH"/>
        </w:rPr>
        <w:drawing>
          <wp:inline distT="0" distB="0" distL="0" distR="0" wp14:anchorId="2137841C" wp14:editId="69D3F093">
            <wp:extent cx="3403600" cy="2564722"/>
            <wp:effectExtent l="0" t="0" r="6350" b="7620"/>
            <wp:docPr id="3" name="Grafik 3" descr="C:\Users\monika\AppData\Local\Microsoft\Windows\INetCache\Content.Word\IMG_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monika\AppData\Local\Microsoft\Windows\INetCache\Content.Word\IMG_104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04807" cy="2565631"/>
                    </a:xfrm>
                    <a:prstGeom prst="rect">
                      <a:avLst/>
                    </a:prstGeom>
                    <a:noFill/>
                    <a:ln>
                      <a:noFill/>
                    </a:ln>
                  </pic:spPr>
                </pic:pic>
              </a:graphicData>
            </a:graphic>
          </wp:inline>
        </w:drawing>
      </w:r>
    </w:p>
    <w:p w:rsidR="00EB35AD" w:rsidRPr="00B720F2" w:rsidRDefault="00DC61F0">
      <w:pPr>
        <w:rPr>
          <w:rFonts w:ascii="Arial" w:hAnsi="Arial" w:cs="Arial"/>
          <w:sz w:val="24"/>
          <w:szCs w:val="24"/>
        </w:rPr>
      </w:pPr>
      <w:r>
        <w:rPr>
          <w:rFonts w:ascii="Arial" w:hAnsi="Arial" w:cs="Arial"/>
          <w:sz w:val="24"/>
          <w:szCs w:val="24"/>
        </w:rPr>
        <w:br/>
      </w:r>
      <w:r w:rsidR="00C3755F">
        <w:rPr>
          <w:noProof/>
          <w:lang w:eastAsia="de-CH"/>
        </w:rPr>
        <w:drawing>
          <wp:inline distT="0" distB="0" distL="0" distR="0">
            <wp:extent cx="3370792" cy="2540000"/>
            <wp:effectExtent l="0" t="0" r="1270" b="0"/>
            <wp:docPr id="4" name="Grafik 4" descr="C:\Users\monika\AppData\Local\Microsoft\Windows\INetCache\Content.Word\IMG_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monika\AppData\Local\Microsoft\Windows\INetCache\Content.Word\IMG_103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71869" cy="2540812"/>
                    </a:xfrm>
                    <a:prstGeom prst="rect">
                      <a:avLst/>
                    </a:prstGeom>
                    <a:noFill/>
                    <a:ln>
                      <a:noFill/>
                    </a:ln>
                  </pic:spPr>
                </pic:pic>
              </a:graphicData>
            </a:graphic>
          </wp:inline>
        </w:drawing>
      </w:r>
    </w:p>
    <w:sectPr w:rsidR="00EB35AD" w:rsidRPr="00B720F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0F2"/>
    <w:rsid w:val="000103BD"/>
    <w:rsid w:val="00055375"/>
    <w:rsid w:val="00062BB2"/>
    <w:rsid w:val="00070D3B"/>
    <w:rsid w:val="00092E0A"/>
    <w:rsid w:val="000A1B33"/>
    <w:rsid w:val="000A393A"/>
    <w:rsid w:val="000A6425"/>
    <w:rsid w:val="000E60DD"/>
    <w:rsid w:val="00117356"/>
    <w:rsid w:val="00124B88"/>
    <w:rsid w:val="00157EF4"/>
    <w:rsid w:val="00162DFD"/>
    <w:rsid w:val="00176280"/>
    <w:rsid w:val="00192CA1"/>
    <w:rsid w:val="001D3FCE"/>
    <w:rsid w:val="001E47C9"/>
    <w:rsid w:val="001E723D"/>
    <w:rsid w:val="00212DA3"/>
    <w:rsid w:val="002633E7"/>
    <w:rsid w:val="00272C90"/>
    <w:rsid w:val="00301EBC"/>
    <w:rsid w:val="003145E2"/>
    <w:rsid w:val="0033047D"/>
    <w:rsid w:val="00331140"/>
    <w:rsid w:val="003768DA"/>
    <w:rsid w:val="00380AD5"/>
    <w:rsid w:val="00393FE8"/>
    <w:rsid w:val="003C13A3"/>
    <w:rsid w:val="003C3A18"/>
    <w:rsid w:val="00401575"/>
    <w:rsid w:val="00413FFB"/>
    <w:rsid w:val="00422A21"/>
    <w:rsid w:val="004232D9"/>
    <w:rsid w:val="00443F84"/>
    <w:rsid w:val="00486D62"/>
    <w:rsid w:val="004E7010"/>
    <w:rsid w:val="00503375"/>
    <w:rsid w:val="00510EFD"/>
    <w:rsid w:val="00517A91"/>
    <w:rsid w:val="00524996"/>
    <w:rsid w:val="0054680E"/>
    <w:rsid w:val="00546C60"/>
    <w:rsid w:val="005602DE"/>
    <w:rsid w:val="00560530"/>
    <w:rsid w:val="00564747"/>
    <w:rsid w:val="005711A5"/>
    <w:rsid w:val="00574B2C"/>
    <w:rsid w:val="005B7778"/>
    <w:rsid w:val="005D285A"/>
    <w:rsid w:val="005D64F5"/>
    <w:rsid w:val="005D75BF"/>
    <w:rsid w:val="005E572B"/>
    <w:rsid w:val="00623878"/>
    <w:rsid w:val="00634FFE"/>
    <w:rsid w:val="0065259E"/>
    <w:rsid w:val="00687C0B"/>
    <w:rsid w:val="006E0323"/>
    <w:rsid w:val="006F6973"/>
    <w:rsid w:val="006F7B8E"/>
    <w:rsid w:val="00732126"/>
    <w:rsid w:val="0074014C"/>
    <w:rsid w:val="00751EF9"/>
    <w:rsid w:val="00760962"/>
    <w:rsid w:val="007725BF"/>
    <w:rsid w:val="007816D9"/>
    <w:rsid w:val="00785F59"/>
    <w:rsid w:val="0078625F"/>
    <w:rsid w:val="007949EF"/>
    <w:rsid w:val="007D0630"/>
    <w:rsid w:val="007F4449"/>
    <w:rsid w:val="007F5175"/>
    <w:rsid w:val="00817181"/>
    <w:rsid w:val="0084315D"/>
    <w:rsid w:val="00866C1D"/>
    <w:rsid w:val="008672A4"/>
    <w:rsid w:val="008A07B8"/>
    <w:rsid w:val="008D1817"/>
    <w:rsid w:val="008D4B50"/>
    <w:rsid w:val="008E2387"/>
    <w:rsid w:val="008E7A33"/>
    <w:rsid w:val="00901E45"/>
    <w:rsid w:val="0090640F"/>
    <w:rsid w:val="00915ECB"/>
    <w:rsid w:val="00946DFB"/>
    <w:rsid w:val="009815A6"/>
    <w:rsid w:val="009B45B5"/>
    <w:rsid w:val="009B6986"/>
    <w:rsid w:val="009E0D59"/>
    <w:rsid w:val="00A0284C"/>
    <w:rsid w:val="00A32BF8"/>
    <w:rsid w:val="00A365ED"/>
    <w:rsid w:val="00AB1901"/>
    <w:rsid w:val="00AB7C80"/>
    <w:rsid w:val="00B055D7"/>
    <w:rsid w:val="00B10EAA"/>
    <w:rsid w:val="00B51D6F"/>
    <w:rsid w:val="00B720F2"/>
    <w:rsid w:val="00B958FD"/>
    <w:rsid w:val="00BC1BD4"/>
    <w:rsid w:val="00BC4679"/>
    <w:rsid w:val="00C010CC"/>
    <w:rsid w:val="00C026E8"/>
    <w:rsid w:val="00C026EC"/>
    <w:rsid w:val="00C029BC"/>
    <w:rsid w:val="00C156A4"/>
    <w:rsid w:val="00C3755F"/>
    <w:rsid w:val="00C44BAB"/>
    <w:rsid w:val="00CA46F6"/>
    <w:rsid w:val="00CE26ED"/>
    <w:rsid w:val="00D4541C"/>
    <w:rsid w:val="00D549BC"/>
    <w:rsid w:val="00DA0150"/>
    <w:rsid w:val="00DC61F0"/>
    <w:rsid w:val="00DE33A1"/>
    <w:rsid w:val="00DF619C"/>
    <w:rsid w:val="00DF7D53"/>
    <w:rsid w:val="00E052FC"/>
    <w:rsid w:val="00E122AB"/>
    <w:rsid w:val="00E1794A"/>
    <w:rsid w:val="00E255DF"/>
    <w:rsid w:val="00E33652"/>
    <w:rsid w:val="00E82B9A"/>
    <w:rsid w:val="00EA5F75"/>
    <w:rsid w:val="00EA6D32"/>
    <w:rsid w:val="00EB154E"/>
    <w:rsid w:val="00EB35AD"/>
    <w:rsid w:val="00EB6D7D"/>
    <w:rsid w:val="00F01DEE"/>
    <w:rsid w:val="00F16EB7"/>
    <w:rsid w:val="00F27C6B"/>
    <w:rsid w:val="00F31DCB"/>
    <w:rsid w:val="00F360AE"/>
    <w:rsid w:val="00F523B9"/>
    <w:rsid w:val="00F6453F"/>
    <w:rsid w:val="00F646E8"/>
    <w:rsid w:val="00F909E0"/>
    <w:rsid w:val="00FD0FB5"/>
    <w:rsid w:val="00FF6CD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42D19A-FC07-4D95-8B6C-F7F8E3D88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026E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026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880EE327.dotm</Template>
  <TotalTime>0</TotalTime>
  <Pages>2</Pages>
  <Words>331</Words>
  <Characters>2089</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dc:creator>
  <cp:keywords/>
  <dc:description/>
  <cp:lastModifiedBy>Kramm Monika</cp:lastModifiedBy>
  <cp:revision>3</cp:revision>
  <cp:lastPrinted>2016-06-20T06:37:00Z</cp:lastPrinted>
  <dcterms:created xsi:type="dcterms:W3CDTF">2016-06-20T06:38:00Z</dcterms:created>
  <dcterms:modified xsi:type="dcterms:W3CDTF">2016-06-20T08:35:00Z</dcterms:modified>
</cp:coreProperties>
</file>